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6D691" w14:textId="77777777" w:rsidR="00690B37" w:rsidRDefault="00690B37">
      <w:pPr>
        <w:pStyle w:val="NormalWeb"/>
      </w:pPr>
      <w:r>
        <w:t> </w:t>
      </w:r>
    </w:p>
    <w:p w14:paraId="1232202B" w14:textId="77777777" w:rsidR="00690B37" w:rsidRDefault="00690B37">
      <w:pPr>
        <w:pStyle w:val="NormalWeb"/>
      </w:pPr>
      <w:r>
        <w:t> </w:t>
      </w:r>
    </w:p>
    <w:p w14:paraId="2808BA89" w14:textId="77777777" w:rsidR="00690B37" w:rsidRDefault="00690B37">
      <w:pPr>
        <w:pStyle w:val="NormalWeb"/>
      </w:pPr>
      <w:r>
        <w:t> </w:t>
      </w:r>
    </w:p>
    <w:p w14:paraId="71E8D3FC" w14:textId="77777777" w:rsidR="00690B37" w:rsidRDefault="00690B37">
      <w:pPr>
        <w:pStyle w:val="NormalWeb"/>
      </w:pPr>
      <w:r>
        <w:t> </w:t>
      </w:r>
    </w:p>
    <w:p w14:paraId="0C196FEC" w14:textId="77777777" w:rsidR="00690B37" w:rsidRDefault="00690B37">
      <w:pPr>
        <w:pStyle w:val="NormalWeb"/>
      </w:pPr>
      <w:r>
        <w:t> </w:t>
      </w:r>
    </w:p>
    <w:p w14:paraId="46E77080" w14:textId="77777777" w:rsidR="00690B37" w:rsidRDefault="00690B37">
      <w:pPr>
        <w:pStyle w:val="NormalWeb"/>
      </w:pPr>
      <w:r>
        <w:t> </w:t>
      </w:r>
    </w:p>
    <w:tbl>
      <w:tblPr>
        <w:tblW w:w="6400" w:type="dxa"/>
        <w:jc w:val="center"/>
        <w:tblLook w:val="04A0" w:firstRow="1" w:lastRow="0" w:firstColumn="1" w:lastColumn="0" w:noHBand="0" w:noVBand="1"/>
      </w:tblPr>
      <w:tblGrid>
        <w:gridCol w:w="6400"/>
      </w:tblGrid>
      <w:tr w:rsidR="00000000" w14:paraId="0B30CADA" w14:textId="77777777">
        <w:trPr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D3A815" w14:textId="77777777" w:rsidR="00690B37" w:rsidRDefault="00690B37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4DE3EF57" w14:textId="77777777" w:rsidR="00690B37" w:rsidRDefault="00690B37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3C61C1E9" w14:textId="77777777" w:rsidR="00690B37" w:rsidRDefault="00690B37">
            <w:pPr>
              <w:pStyle w:val="NormalWeb"/>
            </w:pPr>
            <w:r>
              <w:t> </w:t>
            </w:r>
          </w:p>
          <w:p w14:paraId="0D58D14D" w14:textId="77777777" w:rsidR="00690B37" w:rsidRDefault="00690B37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23623FA8" w14:textId="77777777" w:rsidR="00690B37" w:rsidRDefault="00690B37">
            <w:pPr>
              <w:pStyle w:val="NormalWeb"/>
              <w:jc w:val="both"/>
            </w:pPr>
            <w:r>
              <w:t xml:space="preserve">OBJETO: Contratação de assessoria e consultoria </w:t>
            </w:r>
            <w:r>
              <w:t>jurídica especializada com expertise em direito regulatório e da energia, aliada a conhecimento técnico em grandezas elétricas e no sistema de faturamento de energia elétrica, destinada à recuperação de valores pagos indevidamente ou a maior nas faturas de energia elétrica de titularidade do Município, abrangendo unidades consumidoras vinculadas a prédios públicos e ao sistema de iluminação pública. O objeto compreende. FUNDAMENTO LEGAL: Inexigibilidade de Licitação nº IN00009/2026, nos termos do Art. 74, i</w:t>
            </w:r>
            <w:r>
              <w:t xml:space="preserve">nciso III, alínea e, da Lei 14.133/21. DOTAÇÃO: Recursos não Vinculados de Impostos: 20.03 SECRETARIA DE ADMINISTRAÇÃO E PLANEJAMENTO – 04 122 2002 2005 MANUTENÇÃO DAS ATIVIDADES DA SECRETARIA DE ADMINISTRAÇÃO E PLANEJAMENTO – 20.04 SECRETARIA DE FINANÇAS – 04 123 2002 2007 MANUTENÇÃO DAS ATIVIDADES DA SECRETARIA DE FINANÇAS – 3.3.90.39 – OUTROS SERVIÇOS DE TERCEIROS – PESSOA JURÍDICA. VIGÊNCIA: até 10/03/2027. PARTES CONTRATANTES: Prefeitura Municipal de Riachão do Bacamarte e: CT Nº 00031/2026 - 10.03.26 </w:t>
            </w:r>
            <w:r>
              <w:t>- FRANCISCO DIAS DE OLIVEIRA JUNIOR SOCIEDADE INDIVIDUAL DE ADVOCACIA - R$ 124.772,66, sendo representado por 19,94% (dezenove virgula noventa e quatro por cento) do valor previsto de arrecadação.</w:t>
            </w:r>
          </w:p>
        </w:tc>
      </w:tr>
    </w:tbl>
    <w:p w14:paraId="69E2D739" w14:textId="77777777" w:rsidR="00690B37" w:rsidRDefault="00690B37">
      <w:pPr>
        <w:pStyle w:val="NormalWeb"/>
      </w:pPr>
      <w:r>
        <w:t> </w:t>
      </w:r>
    </w:p>
    <w:p w14:paraId="3E67913B" w14:textId="77777777" w:rsidR="00690B37" w:rsidRDefault="00690B37">
      <w:pPr>
        <w:pStyle w:val="NormalWeb"/>
      </w:pPr>
      <w:r>
        <w:t> </w:t>
      </w:r>
    </w:p>
    <w:p w14:paraId="263B5103" w14:textId="77777777" w:rsidR="00690B37" w:rsidRDefault="00690B37">
      <w:pPr>
        <w:pStyle w:val="NormalWeb"/>
      </w:pPr>
      <w:r>
        <w:t> </w:t>
      </w:r>
    </w:p>
    <w:p w14:paraId="4C9FABFE" w14:textId="77777777" w:rsidR="00690B37" w:rsidRDefault="00690B37">
      <w:pPr>
        <w:pStyle w:val="NormalWeb"/>
      </w:pPr>
      <w:r>
        <w:t> </w:t>
      </w:r>
    </w:p>
    <w:p w14:paraId="24960930" w14:textId="77777777" w:rsidR="00690B37" w:rsidRDefault="00690B37">
      <w:pPr>
        <w:pStyle w:val="NormalWeb"/>
      </w:pPr>
      <w:r>
        <w:t> </w:t>
      </w:r>
    </w:p>
    <w:p w14:paraId="2AEB4F14" w14:textId="77777777" w:rsidR="00690B37" w:rsidRDefault="00690B37">
      <w:pPr>
        <w:pStyle w:val="NormalWeb"/>
      </w:pPr>
      <w:r>
        <w:t> </w:t>
      </w:r>
    </w:p>
    <w:p w14:paraId="20458789" w14:textId="77777777" w:rsidR="00690B37" w:rsidRDefault="00690B37">
      <w:pPr>
        <w:pStyle w:val="NormalWeb"/>
      </w:pPr>
      <w:r>
        <w:t> </w:t>
      </w:r>
    </w:p>
    <w:p w14:paraId="266D615F" w14:textId="77777777" w:rsidR="00690B37" w:rsidRDefault="00690B37">
      <w:pPr>
        <w:pStyle w:val="NormalWeb"/>
      </w:pPr>
      <w:r>
        <w:t> </w:t>
      </w:r>
    </w:p>
    <w:p w14:paraId="4D3D41BE" w14:textId="77777777" w:rsidR="00690B37" w:rsidRDefault="00690B37">
      <w:pPr>
        <w:pStyle w:val="NormalWeb"/>
      </w:pPr>
      <w:r>
        <w:t> </w:t>
      </w:r>
    </w:p>
    <w:p w14:paraId="420FF3C2" w14:textId="77777777" w:rsidR="00690B37" w:rsidRDefault="00690B37">
      <w:pPr>
        <w:pStyle w:val="NormalWeb"/>
      </w:pPr>
      <w:r>
        <w:t> </w:t>
      </w:r>
    </w:p>
    <w:p w14:paraId="79073C3B" w14:textId="77777777" w:rsidR="00690B37" w:rsidRDefault="00690B37">
      <w:pPr>
        <w:pStyle w:val="NormalWeb"/>
      </w:pPr>
      <w:r>
        <w:t> </w:t>
      </w:r>
    </w:p>
    <w:p w14:paraId="259E8CB6" w14:textId="77777777" w:rsidR="00690B37" w:rsidRDefault="00690B37">
      <w:pPr>
        <w:pStyle w:val="NormalWeb"/>
      </w:pPr>
      <w:r>
        <w:t> </w:t>
      </w:r>
    </w:p>
    <w:p w14:paraId="4E88DD89" w14:textId="77777777" w:rsidR="00690B37" w:rsidRDefault="00690B37">
      <w:pPr>
        <w:pStyle w:val="NormalWeb"/>
      </w:pPr>
      <w:r>
        <w:t> </w:t>
      </w:r>
    </w:p>
    <w:p w14:paraId="73A7AC2E" w14:textId="77777777" w:rsidR="00690B37" w:rsidRDefault="00690B37">
      <w:pPr>
        <w:pStyle w:val="NormalWeb"/>
      </w:pPr>
      <w:r>
        <w:t> </w:t>
      </w:r>
    </w:p>
    <w:p w14:paraId="028551A2" w14:textId="77777777" w:rsidR="00690B37" w:rsidRDefault="00690B37">
      <w:pPr>
        <w:pStyle w:val="NormalWeb"/>
      </w:pPr>
      <w:r>
        <w:t> </w:t>
      </w:r>
    </w:p>
    <w:p w14:paraId="4F995D23" w14:textId="77777777" w:rsidR="00690B37" w:rsidRDefault="00690B37">
      <w:pPr>
        <w:pStyle w:val="NormalWeb"/>
      </w:pPr>
      <w:r>
        <w:t> </w:t>
      </w:r>
    </w:p>
    <w:p w14:paraId="4996E4C7" w14:textId="77777777" w:rsidR="00690B37" w:rsidRDefault="00690B37">
      <w:pPr>
        <w:pStyle w:val="NormalWeb"/>
      </w:pPr>
      <w:r>
        <w:t> </w:t>
      </w:r>
    </w:p>
    <w:p w14:paraId="3CD387B3" w14:textId="77777777" w:rsidR="00690B37" w:rsidRDefault="00690B37">
      <w:pPr>
        <w:pStyle w:val="NormalWeb"/>
      </w:pPr>
      <w:r>
        <w:t> </w:t>
      </w:r>
    </w:p>
    <w:p w14:paraId="1A09BCF7" w14:textId="77777777" w:rsidR="00690B37" w:rsidRDefault="00690B37">
      <w:pPr>
        <w:pStyle w:val="NormalWeb"/>
      </w:pPr>
      <w:r>
        <w:t> </w:t>
      </w:r>
    </w:p>
    <w:p w14:paraId="02A30888" w14:textId="77777777" w:rsidR="00690B37" w:rsidRDefault="00690B37">
      <w:pPr>
        <w:pStyle w:val="NormalWeb"/>
      </w:pPr>
      <w:r>
        <w:t> </w:t>
      </w:r>
    </w:p>
    <w:p w14:paraId="438AF0BE" w14:textId="77777777" w:rsidR="00690B37" w:rsidRDefault="00690B37">
      <w:pPr>
        <w:pStyle w:val="NormalWeb"/>
      </w:pPr>
      <w:r>
        <w:t> </w:t>
      </w:r>
    </w:p>
    <w:p w14:paraId="444290BA" w14:textId="77777777" w:rsidR="00690B37" w:rsidRDefault="00690B37">
      <w:pPr>
        <w:pStyle w:val="NormalWeb"/>
      </w:pPr>
      <w:r>
        <w:t> </w:t>
      </w:r>
    </w:p>
    <w:p w14:paraId="48B70909" w14:textId="77777777" w:rsidR="00690B37" w:rsidRDefault="00690B37">
      <w:pPr>
        <w:pStyle w:val="NormalWeb"/>
      </w:pPr>
      <w:r>
        <w:t> </w:t>
      </w:r>
    </w:p>
    <w:p w14:paraId="30E27377" w14:textId="77777777" w:rsidR="00690B37" w:rsidRDefault="00690B37">
      <w:pPr>
        <w:pStyle w:val="NormalWeb"/>
      </w:pPr>
      <w:r>
        <w:t> </w:t>
      </w:r>
    </w:p>
    <w:p w14:paraId="7A7463DC" w14:textId="77777777" w:rsidR="00690B37" w:rsidRDefault="00690B37">
      <w:pPr>
        <w:pStyle w:val="NormalWeb"/>
      </w:pPr>
      <w:r>
        <w:t> </w:t>
      </w:r>
    </w:p>
    <w:p w14:paraId="5E27E1A3" w14:textId="77777777" w:rsidR="00690B37" w:rsidRDefault="00690B37">
      <w:pPr>
        <w:pStyle w:val="NormalWeb"/>
      </w:pPr>
      <w:r>
        <w:t> </w:t>
      </w:r>
    </w:p>
    <w:p w14:paraId="3B0807A7" w14:textId="77777777" w:rsidR="00690B37" w:rsidRDefault="00690B37">
      <w:pPr>
        <w:pStyle w:val="NormalWeb"/>
      </w:pPr>
      <w:r>
        <w:t> </w:t>
      </w:r>
    </w:p>
    <w:p w14:paraId="3E1A588D" w14:textId="77777777" w:rsidR="00690B37" w:rsidRDefault="00690B37">
      <w:pPr>
        <w:pStyle w:val="NormalWeb"/>
      </w:pPr>
      <w:r>
        <w:t> </w:t>
      </w:r>
    </w:p>
    <w:p w14:paraId="13C3EC9F" w14:textId="77777777" w:rsidR="00690B37" w:rsidRDefault="00690B37">
      <w:pPr>
        <w:pStyle w:val="NormalWeb"/>
      </w:pPr>
      <w:r>
        <w:t> </w:t>
      </w:r>
    </w:p>
    <w:p w14:paraId="5E59499B" w14:textId="77777777" w:rsidR="00690B37" w:rsidRDefault="00690B37">
      <w:pPr>
        <w:pStyle w:val="NormalWeb"/>
      </w:pPr>
      <w:r>
        <w:t> </w:t>
      </w:r>
    </w:p>
    <w:p w14:paraId="2269A1D7" w14:textId="77777777" w:rsidR="00690B37" w:rsidRDefault="00690B37">
      <w:pPr>
        <w:pStyle w:val="NormalWeb"/>
      </w:pPr>
      <w:r>
        <w:t> </w:t>
      </w:r>
    </w:p>
    <w:p w14:paraId="49728979" w14:textId="77777777" w:rsidR="00690B37" w:rsidRDefault="00690B37">
      <w:pPr>
        <w:pStyle w:val="NormalWeb"/>
      </w:pPr>
      <w:r>
        <w:t> </w:t>
      </w:r>
    </w:p>
    <w:p w14:paraId="4A10D507" w14:textId="77777777" w:rsidR="00690B37" w:rsidRDefault="00690B37">
      <w:pPr>
        <w:pStyle w:val="NormalWeb"/>
        <w:ind w:firstLine="2000"/>
      </w:pPr>
      <w:r>
        <w:t>PUBLICAR:</w:t>
      </w:r>
    </w:p>
    <w:p w14:paraId="02C940DE" w14:textId="77777777" w:rsidR="00690B37" w:rsidRDefault="00690B37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11.03.26</w:t>
      </w:r>
    </w:p>
    <w:sectPr w:rsidR="00690B37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411"/>
    <w:rsid w:val="000A018A"/>
    <w:rsid w:val="00641411"/>
    <w:rsid w:val="0069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6C2AC5"/>
  <w15:chartTrackingRefBased/>
  <w15:docId w15:val="{9C7FFBE0-216D-485D-AE2F-5B1A4AD03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locked/>
    <w:rPr>
      <w:rFonts w:asciiTheme="majorHAnsi" w:eastAsiaTheme="majorEastAsia" w:hAnsiTheme="majorHAnsi" w:cstheme="majorBidi" w:hint="default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uiPriority w:val="99"/>
    <w:semiHidden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uiPriority w:val="99"/>
    <w:semiHidden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1273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cp:lastPrinted>2026-03-09T17:19:00Z</cp:lastPrinted>
  <dcterms:created xsi:type="dcterms:W3CDTF">2026-03-17T14:54:00Z</dcterms:created>
  <dcterms:modified xsi:type="dcterms:W3CDTF">2026-03-17T14:54:00Z</dcterms:modified>
</cp:coreProperties>
</file>