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37282" w14:textId="77777777" w:rsidR="00195B19" w:rsidRDefault="00195B19">
      <w:pPr>
        <w:pStyle w:val="NormalWeb"/>
      </w:pPr>
      <w:r>
        <w:t> </w:t>
      </w:r>
    </w:p>
    <w:p w14:paraId="552CE7D3" w14:textId="77777777" w:rsidR="00195B19" w:rsidRDefault="00195B19">
      <w:pPr>
        <w:pStyle w:val="NormalWeb"/>
      </w:pPr>
      <w:r>
        <w:t> </w:t>
      </w:r>
    </w:p>
    <w:p w14:paraId="36C67A92" w14:textId="77777777" w:rsidR="00195B19" w:rsidRDefault="00195B19">
      <w:pPr>
        <w:pStyle w:val="NormalWeb"/>
      </w:pPr>
      <w:r>
        <w:t> </w:t>
      </w:r>
    </w:p>
    <w:p w14:paraId="7759029C" w14:textId="77777777" w:rsidR="00195B19" w:rsidRDefault="00195B19">
      <w:pPr>
        <w:pStyle w:val="NormalWeb"/>
      </w:pPr>
      <w:r>
        <w:t> </w:t>
      </w:r>
    </w:p>
    <w:p w14:paraId="2CC61721" w14:textId="77777777" w:rsidR="00195B19" w:rsidRDefault="00195B19">
      <w:pPr>
        <w:pStyle w:val="NormalWeb"/>
      </w:pPr>
      <w:r>
        <w:t> </w:t>
      </w:r>
    </w:p>
    <w:p w14:paraId="46721B97" w14:textId="77777777" w:rsidR="00195B19" w:rsidRDefault="00195B19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7F1F18D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2993817" w14:textId="77777777" w:rsidR="00195B19" w:rsidRDefault="00195B19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B0981BA" w14:textId="77777777" w:rsidR="00195B19" w:rsidRDefault="00195B19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66C29F53" w14:textId="77777777" w:rsidR="00195B19" w:rsidRDefault="00195B19">
            <w:pPr>
              <w:pStyle w:val="NormalWeb"/>
            </w:pPr>
            <w:r>
              <w:t> </w:t>
            </w:r>
          </w:p>
          <w:p w14:paraId="53671C93" w14:textId="77777777" w:rsidR="00195B19" w:rsidRDefault="00195B19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IN00011/2026</w:t>
            </w:r>
          </w:p>
          <w:p w14:paraId="35C0230C" w14:textId="77777777" w:rsidR="00195B19" w:rsidRDefault="00195B19">
            <w:pPr>
              <w:pStyle w:val="NormalWeb"/>
              <w:jc w:val="both"/>
            </w:pPr>
            <w:r>
              <w:t xml:space="preserve">Nos termos dos elementos constantes da </w:t>
            </w:r>
            <w:r>
              <w:t>respectiva Exposição de Motivos que instrui o processo e observado o parecer da Assessoria Jurídica, referente a Inexigibilidade de Licitação nº IN00011/2026, fundamentada no Art. 74, inciso II, da Lei 14.133/21, que objetiva: Contratação de show musical da Artista Solange Almeida em comemoração as festividades tradicionais da festa de aniversário da cidade no município de Riachão do bacamarte/PB; ADJUDICO o seu objeto e RATIFICO o correspondente procedimento em favor de: SOL PRODUCAO E ADMINISTRACAO ARTIST</w:t>
            </w:r>
            <w:r>
              <w:t>ICA LTDA - R$ 350.000,00.</w:t>
            </w:r>
          </w:p>
          <w:p w14:paraId="270D4F90" w14:textId="77777777" w:rsidR="00195B19" w:rsidRDefault="00195B19">
            <w:pPr>
              <w:pStyle w:val="NormalWeb"/>
              <w:jc w:val="right"/>
            </w:pPr>
            <w:r>
              <w:t>Riachao do Bacamarte - PB, 09 de Março de 2026</w:t>
            </w:r>
          </w:p>
          <w:p w14:paraId="44B216BD" w14:textId="77777777" w:rsidR="00195B19" w:rsidRDefault="00195B19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6707E0B1" w14:textId="77777777" w:rsidR="00195B19" w:rsidRDefault="00195B19">
      <w:pPr>
        <w:pStyle w:val="NormalWeb"/>
      </w:pPr>
      <w:r>
        <w:t> </w:t>
      </w:r>
    </w:p>
    <w:p w14:paraId="3443CD54" w14:textId="77777777" w:rsidR="00195B19" w:rsidRDefault="00195B19">
      <w:pPr>
        <w:pStyle w:val="NormalWeb"/>
      </w:pPr>
      <w:r>
        <w:t> </w:t>
      </w:r>
    </w:p>
    <w:p w14:paraId="2828DFFE" w14:textId="77777777" w:rsidR="00195B19" w:rsidRDefault="00195B19">
      <w:pPr>
        <w:pStyle w:val="NormalWeb"/>
      </w:pPr>
      <w:r>
        <w:t> </w:t>
      </w:r>
    </w:p>
    <w:p w14:paraId="4325C9E5" w14:textId="77777777" w:rsidR="00195B19" w:rsidRDefault="00195B19">
      <w:pPr>
        <w:pStyle w:val="NormalWeb"/>
      </w:pPr>
      <w:r>
        <w:t> </w:t>
      </w:r>
    </w:p>
    <w:p w14:paraId="1BBF3FFE" w14:textId="77777777" w:rsidR="00195B19" w:rsidRDefault="00195B19">
      <w:pPr>
        <w:pStyle w:val="NormalWeb"/>
      </w:pPr>
      <w:r>
        <w:t> </w:t>
      </w:r>
    </w:p>
    <w:p w14:paraId="1306B909" w14:textId="77777777" w:rsidR="00195B19" w:rsidRDefault="00195B19">
      <w:pPr>
        <w:pStyle w:val="NormalWeb"/>
      </w:pPr>
      <w:r>
        <w:t> </w:t>
      </w:r>
    </w:p>
    <w:p w14:paraId="03F545DF" w14:textId="77777777" w:rsidR="00195B19" w:rsidRDefault="00195B19">
      <w:pPr>
        <w:pStyle w:val="NormalWeb"/>
      </w:pPr>
      <w:r>
        <w:t> </w:t>
      </w:r>
    </w:p>
    <w:p w14:paraId="738626F1" w14:textId="77777777" w:rsidR="00195B19" w:rsidRDefault="00195B19">
      <w:pPr>
        <w:pStyle w:val="NormalWeb"/>
      </w:pPr>
      <w:r>
        <w:t> </w:t>
      </w:r>
    </w:p>
    <w:p w14:paraId="7C90EED2" w14:textId="77777777" w:rsidR="00195B19" w:rsidRDefault="00195B19">
      <w:pPr>
        <w:pStyle w:val="NormalWeb"/>
      </w:pPr>
      <w:r>
        <w:t> </w:t>
      </w:r>
    </w:p>
    <w:p w14:paraId="5F26F77B" w14:textId="77777777" w:rsidR="00195B19" w:rsidRDefault="00195B19">
      <w:pPr>
        <w:pStyle w:val="NormalWeb"/>
      </w:pPr>
      <w:r>
        <w:t> </w:t>
      </w:r>
    </w:p>
    <w:p w14:paraId="74F11A00" w14:textId="77777777" w:rsidR="00195B19" w:rsidRDefault="00195B19">
      <w:pPr>
        <w:pStyle w:val="NormalWeb"/>
      </w:pPr>
      <w:r>
        <w:t> </w:t>
      </w:r>
    </w:p>
    <w:p w14:paraId="607F568D" w14:textId="77777777" w:rsidR="00195B19" w:rsidRDefault="00195B19">
      <w:pPr>
        <w:pStyle w:val="NormalWeb"/>
      </w:pPr>
      <w:r>
        <w:t> </w:t>
      </w:r>
    </w:p>
    <w:p w14:paraId="10285670" w14:textId="77777777" w:rsidR="00195B19" w:rsidRDefault="00195B19">
      <w:pPr>
        <w:pStyle w:val="NormalWeb"/>
      </w:pPr>
      <w:r>
        <w:t> </w:t>
      </w:r>
    </w:p>
    <w:p w14:paraId="7688B9C9" w14:textId="77777777" w:rsidR="00195B19" w:rsidRDefault="00195B19">
      <w:pPr>
        <w:pStyle w:val="NormalWeb"/>
      </w:pPr>
      <w:r>
        <w:t> </w:t>
      </w:r>
    </w:p>
    <w:p w14:paraId="764C4F93" w14:textId="77777777" w:rsidR="00195B19" w:rsidRDefault="00195B19">
      <w:pPr>
        <w:pStyle w:val="NormalWeb"/>
      </w:pPr>
      <w:r>
        <w:t> </w:t>
      </w:r>
    </w:p>
    <w:p w14:paraId="6895A878" w14:textId="77777777" w:rsidR="00195B19" w:rsidRDefault="00195B19">
      <w:pPr>
        <w:pStyle w:val="NormalWeb"/>
      </w:pPr>
      <w:r>
        <w:t> </w:t>
      </w:r>
    </w:p>
    <w:p w14:paraId="506CFD5A" w14:textId="77777777" w:rsidR="00195B19" w:rsidRDefault="00195B19">
      <w:pPr>
        <w:pStyle w:val="NormalWeb"/>
      </w:pPr>
      <w:r>
        <w:t> </w:t>
      </w:r>
    </w:p>
    <w:p w14:paraId="004045E8" w14:textId="77777777" w:rsidR="00195B19" w:rsidRDefault="00195B19">
      <w:pPr>
        <w:pStyle w:val="NormalWeb"/>
      </w:pPr>
      <w:r>
        <w:t> </w:t>
      </w:r>
    </w:p>
    <w:p w14:paraId="3CC69173" w14:textId="77777777" w:rsidR="00195B19" w:rsidRDefault="00195B19">
      <w:pPr>
        <w:pStyle w:val="NormalWeb"/>
      </w:pPr>
      <w:r>
        <w:t> </w:t>
      </w:r>
    </w:p>
    <w:p w14:paraId="28C6BD26" w14:textId="77777777" w:rsidR="00195B19" w:rsidRDefault="00195B19">
      <w:pPr>
        <w:pStyle w:val="NormalWeb"/>
      </w:pPr>
      <w:r>
        <w:t> </w:t>
      </w:r>
    </w:p>
    <w:p w14:paraId="6B5330E5" w14:textId="77777777" w:rsidR="00195B19" w:rsidRDefault="00195B19">
      <w:pPr>
        <w:pStyle w:val="NormalWeb"/>
      </w:pPr>
      <w:r>
        <w:t> </w:t>
      </w:r>
    </w:p>
    <w:p w14:paraId="7187B614" w14:textId="77777777" w:rsidR="00195B19" w:rsidRDefault="00195B19">
      <w:pPr>
        <w:pStyle w:val="NormalWeb"/>
      </w:pPr>
      <w:r>
        <w:t> </w:t>
      </w:r>
    </w:p>
    <w:p w14:paraId="7E6104E3" w14:textId="77777777" w:rsidR="00195B19" w:rsidRDefault="00195B19">
      <w:pPr>
        <w:pStyle w:val="NormalWeb"/>
      </w:pPr>
      <w:r>
        <w:t> </w:t>
      </w:r>
    </w:p>
    <w:p w14:paraId="6B0580C2" w14:textId="77777777" w:rsidR="00195B19" w:rsidRDefault="00195B19">
      <w:pPr>
        <w:pStyle w:val="NormalWeb"/>
      </w:pPr>
      <w:r>
        <w:t> </w:t>
      </w:r>
    </w:p>
    <w:p w14:paraId="4D297BE6" w14:textId="77777777" w:rsidR="00195B19" w:rsidRDefault="00195B19">
      <w:pPr>
        <w:pStyle w:val="NormalWeb"/>
      </w:pPr>
      <w:r>
        <w:t> </w:t>
      </w:r>
    </w:p>
    <w:p w14:paraId="4B831646" w14:textId="77777777" w:rsidR="00195B19" w:rsidRDefault="00195B19">
      <w:pPr>
        <w:pStyle w:val="NormalWeb"/>
      </w:pPr>
      <w:r>
        <w:t> </w:t>
      </w:r>
    </w:p>
    <w:p w14:paraId="7EFA4E99" w14:textId="77777777" w:rsidR="00195B19" w:rsidRDefault="00195B19">
      <w:pPr>
        <w:pStyle w:val="NormalWeb"/>
      </w:pPr>
      <w:r>
        <w:t> </w:t>
      </w:r>
    </w:p>
    <w:p w14:paraId="63A6353F" w14:textId="77777777" w:rsidR="00195B19" w:rsidRDefault="00195B19">
      <w:pPr>
        <w:pStyle w:val="NormalWeb"/>
      </w:pPr>
      <w:r>
        <w:t> </w:t>
      </w:r>
    </w:p>
    <w:p w14:paraId="7A55A0DA" w14:textId="77777777" w:rsidR="00195B19" w:rsidRDefault="00195B19">
      <w:pPr>
        <w:pStyle w:val="NormalWeb"/>
      </w:pPr>
      <w:r>
        <w:t> </w:t>
      </w:r>
    </w:p>
    <w:p w14:paraId="4208CBC6" w14:textId="77777777" w:rsidR="00195B19" w:rsidRDefault="00195B19">
      <w:pPr>
        <w:pStyle w:val="NormalWeb"/>
      </w:pPr>
      <w:r>
        <w:t> </w:t>
      </w:r>
    </w:p>
    <w:p w14:paraId="667E3914" w14:textId="77777777" w:rsidR="00195B19" w:rsidRDefault="00195B19">
      <w:pPr>
        <w:pStyle w:val="NormalWeb"/>
        <w:ind w:firstLine="2000"/>
      </w:pPr>
      <w:r>
        <w:t>PUBLICAR:</w:t>
      </w:r>
    </w:p>
    <w:p w14:paraId="13609F6B" w14:textId="77777777" w:rsidR="00195B19" w:rsidRDefault="00195B19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</w:t>
      </w:r>
      <w:r>
        <w:t xml:space="preserve">- Quadro de Divulgação do Órgão Realizador do Certame - </w:t>
      </w:r>
      <w:r>
        <w:rPr>
          <w:b/>
          <w:bCs/>
        </w:rPr>
        <w:t>10.03.26</w:t>
      </w:r>
    </w:p>
    <w:sectPr w:rsidR="00195B19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200"/>
    <w:rsid w:val="00195B19"/>
    <w:rsid w:val="00452200"/>
    <w:rsid w:val="0069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5785FB"/>
  <w15:chartTrackingRefBased/>
  <w15:docId w15:val="{9D13DA04-40AF-4DEF-A262-AF1A1437C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locked/>
    <w:rPr>
      <w:rFonts w:asciiTheme="majorHAnsi" w:eastAsiaTheme="majorEastAsia" w:hAnsiTheme="majorHAnsi" w:cstheme="majorBidi" w:hint="default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uiPriority w:val="99"/>
    <w:semiHidden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uiPriority w:val="99"/>
    <w:semiHidden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790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cp:lastPrinted>2026-03-09T18:39:00Z</cp:lastPrinted>
  <dcterms:created xsi:type="dcterms:W3CDTF">2026-03-17T14:55:00Z</dcterms:created>
  <dcterms:modified xsi:type="dcterms:W3CDTF">2026-03-17T14:55:00Z</dcterms:modified>
</cp:coreProperties>
</file>